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EF6" w:rsidRDefault="00637EF6" w:rsidP="00DC14C9">
      <w:pPr>
        <w:pStyle w:val="Heading1"/>
        <w:jc w:val="center"/>
      </w:pPr>
      <w:r>
        <w:t>FORMATO DE PREAVISO.</w:t>
      </w:r>
    </w:p>
    <w:p w:rsidR="00637EF6" w:rsidRDefault="00637EF6" w:rsidP="00DC14C9"/>
    <w:p w:rsidR="00637EF6" w:rsidRDefault="00637EF6" w:rsidP="00DC14C9">
      <w:r>
        <w:t>San Salvador, ___ de ____ de 2015.</w:t>
      </w:r>
    </w:p>
    <w:p w:rsidR="00637EF6" w:rsidRDefault="00637EF6" w:rsidP="00DC14C9"/>
    <w:p w:rsidR="00637EF6" w:rsidRDefault="00637EF6" w:rsidP="00DC14C9"/>
    <w:p w:rsidR="00637EF6" w:rsidRDefault="00637EF6" w:rsidP="00DC14C9">
      <w:r>
        <w:t>Señor</w:t>
      </w:r>
    </w:p>
    <w:p w:rsidR="00637EF6" w:rsidRDefault="00637EF6" w:rsidP="00DC14C9">
      <w:r>
        <w:t>Jefe de Recursos Humanos (o Representante legal de la sociedad)</w:t>
      </w:r>
    </w:p>
    <w:p w:rsidR="00637EF6" w:rsidRDefault="00637EF6" w:rsidP="00DC14C9">
      <w:r>
        <w:t>Presente.</w:t>
      </w:r>
    </w:p>
    <w:p w:rsidR="00637EF6" w:rsidRDefault="00637EF6" w:rsidP="00DC14C9"/>
    <w:p w:rsidR="00637EF6" w:rsidRDefault="00637EF6" w:rsidP="00DC14C9"/>
    <w:p w:rsidR="00637EF6" w:rsidRDefault="00637EF6" w:rsidP="00DC14C9">
      <w:pPr>
        <w:spacing w:line="360" w:lineRule="auto"/>
      </w:pPr>
      <w:r>
        <w:t>Señor Jefe:</w:t>
      </w:r>
    </w:p>
    <w:p w:rsidR="00637EF6" w:rsidRDefault="00637EF6" w:rsidP="00DC14C9">
      <w:pPr>
        <w:spacing w:line="360" w:lineRule="auto"/>
      </w:pPr>
    </w:p>
    <w:p w:rsidR="00637EF6" w:rsidRDefault="00637EF6" w:rsidP="00DC14C9">
      <w:pPr>
        <w:spacing w:line="360" w:lineRule="auto"/>
      </w:pPr>
      <w:r>
        <w:t xml:space="preserve">Yo, (NOMBRE DEL TRABAJADOR), de ____ años de edad, (PROFESIÓN U OFICIO), (DOMICILIO), con Documento Único de Identidad número ___________________, ocupando el cargo de _____________, desde el día ___________, devengando un salario de _____________ de conformidad con lo dispuesto en el artículo 2 de la Ley Reguladora de la Prestación Económica por Renuncia Voluntaria, mediante esta carta, presento a usted formalmente el </w:t>
      </w:r>
      <w:r w:rsidRPr="00DC14C9">
        <w:rPr>
          <w:b/>
        </w:rPr>
        <w:t>PREAVISO</w:t>
      </w:r>
      <w:r>
        <w:t xml:space="preserve"> de Ley, por el cual le notifico que el día _____ del mes de _______ del corriente año, haré efectiva mi renuncia voluntaria de acuerdo a los requerimientos y formalidades establecidas por la citada Ley.</w:t>
      </w:r>
    </w:p>
    <w:p w:rsidR="00637EF6" w:rsidRDefault="00637EF6" w:rsidP="00DC14C9">
      <w:pPr>
        <w:spacing w:line="360" w:lineRule="auto"/>
      </w:pPr>
    </w:p>
    <w:p w:rsidR="00637EF6" w:rsidRDefault="00637EF6" w:rsidP="00DC14C9">
      <w:pPr>
        <w:spacing w:line="360" w:lineRule="auto"/>
      </w:pPr>
      <w:r>
        <w:t>Es entendido de mi parte que no cumplir con el plazo de preaviso establecido en el referido artículo, exime a la empresa de la responsabilidad de pagar la compensación a que se refiere el artículo 8 de la Ley Reguladora de la Prestación Económica por Renuncia Voluntaria</w:t>
      </w:r>
      <w:r w:rsidRPr="00DC14C9">
        <w:t xml:space="preserve"> </w:t>
      </w:r>
      <w:r>
        <w:t>Ley Reguladora de la Prestación Económica por Renuncia Voluntaria.</w:t>
      </w:r>
    </w:p>
    <w:p w:rsidR="00637EF6" w:rsidRDefault="00637EF6" w:rsidP="00DC14C9">
      <w:pPr>
        <w:spacing w:line="360" w:lineRule="auto"/>
      </w:pPr>
    </w:p>
    <w:p w:rsidR="00637EF6" w:rsidRDefault="00637EF6" w:rsidP="00DC14C9">
      <w:pPr>
        <w:spacing w:line="360" w:lineRule="auto"/>
      </w:pPr>
      <w:r>
        <w:t xml:space="preserve">Sin otro particular, </w:t>
      </w:r>
    </w:p>
    <w:p w:rsidR="00637EF6" w:rsidRDefault="00637EF6" w:rsidP="00DC14C9">
      <w:pPr>
        <w:spacing w:line="360" w:lineRule="auto"/>
      </w:pPr>
    </w:p>
    <w:p w:rsidR="00637EF6" w:rsidRDefault="00637EF6" w:rsidP="00DC14C9">
      <w:pPr>
        <w:spacing w:line="360" w:lineRule="auto"/>
      </w:pPr>
    </w:p>
    <w:p w:rsidR="00637EF6" w:rsidRDefault="00637EF6" w:rsidP="00DC14C9">
      <w:pPr>
        <w:spacing w:line="360" w:lineRule="auto"/>
      </w:pPr>
    </w:p>
    <w:p w:rsidR="00637EF6" w:rsidRDefault="00637EF6" w:rsidP="00DC14C9">
      <w:pPr>
        <w:spacing w:line="360" w:lineRule="auto"/>
      </w:pPr>
    </w:p>
    <w:p w:rsidR="00637EF6" w:rsidRDefault="00637EF6" w:rsidP="00DC14C9">
      <w:pPr>
        <w:spacing w:line="360" w:lineRule="auto"/>
      </w:pPr>
      <w:r>
        <w:t xml:space="preserve">Firma: </w:t>
      </w:r>
    </w:p>
    <w:p w:rsidR="00637EF6" w:rsidRDefault="00637EF6" w:rsidP="00DC14C9">
      <w:pPr>
        <w:spacing w:line="360" w:lineRule="auto"/>
      </w:pPr>
    </w:p>
    <w:p w:rsidR="00637EF6" w:rsidRDefault="00637EF6" w:rsidP="00DC14C9">
      <w:pPr>
        <w:spacing w:line="360" w:lineRule="auto"/>
      </w:pPr>
    </w:p>
    <w:p w:rsidR="00637EF6" w:rsidRDefault="00637EF6" w:rsidP="00DC14C9">
      <w:pPr>
        <w:spacing w:line="360" w:lineRule="auto"/>
      </w:pPr>
    </w:p>
    <w:p w:rsidR="00637EF6" w:rsidRDefault="00637EF6" w:rsidP="00DC14C9">
      <w:pPr>
        <w:pStyle w:val="Heading1"/>
        <w:jc w:val="center"/>
      </w:pPr>
      <w:r>
        <w:t>FORMATO DE RENUNCIA VOLUNTARIA</w:t>
      </w:r>
    </w:p>
    <w:p w:rsidR="00637EF6" w:rsidRDefault="00637EF6" w:rsidP="00123A0A"/>
    <w:p w:rsidR="00637EF6" w:rsidRDefault="00637EF6" w:rsidP="00123A0A">
      <w:pPr>
        <w:spacing w:line="360" w:lineRule="auto"/>
      </w:pPr>
      <w:r w:rsidRPr="00A32A7E">
        <w:t xml:space="preserve">Yo, </w:t>
      </w:r>
      <w:r>
        <w:rPr>
          <w:b/>
        </w:rPr>
        <w:t>(NOMBRE DEL TRABAJADOR)</w:t>
      </w:r>
      <w:r w:rsidRPr="00A32A7E">
        <w:rPr>
          <w:b/>
        </w:rPr>
        <w:t xml:space="preserve">, </w:t>
      </w:r>
      <w:r w:rsidRPr="00A32A7E">
        <w:t xml:space="preserve">de </w:t>
      </w:r>
      <w:r>
        <w:t>_______</w:t>
      </w:r>
      <w:r w:rsidRPr="00A32A7E">
        <w:t xml:space="preserve"> años de edad, </w:t>
      </w:r>
      <w:r>
        <w:t>(PROFESIÓN)</w:t>
      </w:r>
      <w:r w:rsidRPr="00A32A7E">
        <w:t xml:space="preserve">, del domicilio de </w:t>
      </w:r>
      <w:r>
        <w:t>_________________</w:t>
      </w:r>
      <w:r w:rsidRPr="00A32A7E">
        <w:t xml:space="preserve">, con Documento Único de Identidad Número </w:t>
      </w:r>
      <w:r>
        <w:t>_____________________</w:t>
      </w:r>
      <w:r w:rsidRPr="00A32A7E">
        <w:t xml:space="preserve">, </w:t>
      </w:r>
      <w:r>
        <w:t xml:space="preserve">con Número de Identificación Tributaria _____________________, </w:t>
      </w:r>
      <w:r w:rsidRPr="00A32A7E">
        <w:t xml:space="preserve">por medio del presente instrumento </w:t>
      </w:r>
      <w:r w:rsidRPr="00A32A7E">
        <w:rPr>
          <w:b/>
        </w:rPr>
        <w:t xml:space="preserve">MANIFIESTO: I) </w:t>
      </w:r>
      <w:r>
        <w:t xml:space="preserve">Que de conformidad con lo establecido por el artículo 2 de la Ley Reguladora de la Prestación Económica por Renuncia Voluntaria, el día _____, presente por escrito el </w:t>
      </w:r>
      <w:r w:rsidRPr="00997090">
        <w:rPr>
          <w:b/>
        </w:rPr>
        <w:t>PREAVISO</w:t>
      </w:r>
      <w:r>
        <w:t xml:space="preserve"> que haría efectiva mi renuncia voluntaria al cargo de ________, que vengo desempeñando desde el día ____________, devengando un salario  de ________________, renuncia que de conformidad con el plazo establecido por la disposición citada, sería efectiva el día _____________; </w:t>
      </w:r>
      <w:r w:rsidRPr="00997090">
        <w:rPr>
          <w:b/>
        </w:rPr>
        <w:t>II)</w:t>
      </w:r>
      <w:r>
        <w:t xml:space="preserve"> Que siendo este el día en que debo hacer efectiva mi renuncia, de conformidad con lo establecido por el artículo 3 de la citada ley, mediante el presente instrumento, interpongo formalmente la </w:t>
      </w:r>
      <w:r>
        <w:rPr>
          <w:b/>
        </w:rPr>
        <w:t xml:space="preserve">RENUNCIA VOLUNTARIA E IRREVOCABLE </w:t>
      </w:r>
      <w:r>
        <w:t xml:space="preserve">al cargo descrito en el numeral anterior, razón por la cual declaro terminada voluntariamente la relación laboral que me vinculaba con la sociedad </w:t>
      </w:r>
      <w:r w:rsidRPr="00997090">
        <w:t>_____________________,</w:t>
      </w:r>
      <w:r>
        <w:rPr>
          <w:b/>
        </w:rPr>
        <w:t xml:space="preserve"> </w:t>
      </w:r>
      <w:r>
        <w:t xml:space="preserve">que puede abreviarse </w:t>
      </w:r>
      <w:r w:rsidRPr="00997090">
        <w:t>______________.</w:t>
      </w:r>
      <w:r w:rsidRPr="00A32A7E">
        <w:t xml:space="preserve"> </w:t>
      </w:r>
      <w:r w:rsidRPr="00A32A7E">
        <w:rPr>
          <w:b/>
        </w:rPr>
        <w:t>I</w:t>
      </w:r>
      <w:r>
        <w:rPr>
          <w:b/>
        </w:rPr>
        <w:t>I</w:t>
      </w:r>
      <w:r w:rsidRPr="00A32A7E">
        <w:rPr>
          <w:b/>
        </w:rPr>
        <w:t xml:space="preserve">I) </w:t>
      </w:r>
      <w:r w:rsidRPr="00997090">
        <w:t xml:space="preserve">Declaro </w:t>
      </w:r>
      <w:r>
        <w:t xml:space="preserve">que la referida sociedad no me adeuda ninguna cantidad en concepto de </w:t>
      </w:r>
      <w:r>
        <w:rPr>
          <w:rFonts w:cs="Calibri"/>
        </w:rPr>
        <w:t xml:space="preserve">salarios, horas extras, nocturnidades, todo con sus respectivos recargos, aguinaldos y vacaciones, completos o proporcionales, así como la totalidad de las prestaciones </w:t>
      </w:r>
      <w:r w:rsidRPr="00061F85">
        <w:rPr>
          <w:rFonts w:cs="Calibri"/>
        </w:rPr>
        <w:t xml:space="preserve">que me corresponden derivados de la relación laboral que </w:t>
      </w:r>
      <w:r>
        <w:rPr>
          <w:rFonts w:cs="Calibri"/>
        </w:rPr>
        <w:t>mediante la presente renuncia voluntaria e irrevocable,</w:t>
      </w:r>
      <w:r w:rsidRPr="00061F85">
        <w:rPr>
          <w:rFonts w:cs="Calibri"/>
        </w:rPr>
        <w:t xml:space="preserve"> </w:t>
      </w:r>
      <w:r>
        <w:rPr>
          <w:rFonts w:cs="Calibri"/>
        </w:rPr>
        <w:t xml:space="preserve">se da </w:t>
      </w:r>
      <w:r w:rsidRPr="00061F85">
        <w:rPr>
          <w:rFonts w:cs="Calibri"/>
        </w:rPr>
        <w:t xml:space="preserve">por terminada, razón por la cual </w:t>
      </w:r>
      <w:r w:rsidRPr="00061F85">
        <w:rPr>
          <w:rFonts w:cs="Calibri"/>
          <w:b/>
          <w:bCs/>
        </w:rPr>
        <w:t xml:space="preserve">DECLARO LIBRE Y SOLVENTE </w:t>
      </w:r>
      <w:r w:rsidRPr="00061F85">
        <w:rPr>
          <w:rFonts w:cs="Calibri"/>
        </w:rPr>
        <w:t xml:space="preserve">de toda obligación a la sociedad </w:t>
      </w:r>
      <w:r w:rsidRPr="00997090">
        <w:t>_____________________________,</w:t>
      </w:r>
      <w:r>
        <w:rPr>
          <w:b/>
        </w:rPr>
        <w:t xml:space="preserve"> </w:t>
      </w:r>
      <w:r>
        <w:t>que puede abreviarse ______________</w:t>
      </w:r>
      <w:r w:rsidRPr="00061F85">
        <w:rPr>
          <w:rFonts w:cs="Calibri"/>
        </w:rPr>
        <w:t xml:space="preserve">, </w:t>
      </w:r>
      <w:r w:rsidRPr="00061F85">
        <w:rPr>
          <w:rFonts w:cs="Calibri"/>
          <w:b/>
          <w:bCs/>
        </w:rPr>
        <w:t xml:space="preserve">EXONERÁNDOLA </w:t>
      </w:r>
      <w:r w:rsidRPr="00061F85">
        <w:rPr>
          <w:rFonts w:cs="Calibri"/>
        </w:rPr>
        <w:t>de cualquier reclamación presente o futura, de la naturaleza que fuere, derivada de la relación laboral que doy por terminada en este acto</w:t>
      </w:r>
      <w:r>
        <w:rPr>
          <w:rFonts w:cs="Calibri"/>
        </w:rPr>
        <w:t>.</w:t>
      </w:r>
      <w:r w:rsidRPr="00A32A7E">
        <w:t xml:space="preserve"> En fe de lo cual, firmo el presente documento, en la ciudad de San Salvador, a los </w:t>
      </w:r>
      <w:r>
        <w:t>_____</w:t>
      </w:r>
      <w:r w:rsidRPr="00A32A7E">
        <w:t xml:space="preserve"> días del mes de </w:t>
      </w:r>
      <w:r>
        <w:t>________</w:t>
      </w:r>
      <w:r w:rsidRPr="00A32A7E">
        <w:t xml:space="preserve"> del año dos mil </w:t>
      </w:r>
      <w:r>
        <w:t>quince</w:t>
      </w:r>
      <w:r w:rsidRPr="00A32A7E">
        <w:t>.</w:t>
      </w:r>
    </w:p>
    <w:p w:rsidR="00637EF6" w:rsidRDefault="00637EF6" w:rsidP="00123A0A">
      <w:pPr>
        <w:spacing w:line="360" w:lineRule="auto"/>
      </w:pPr>
    </w:p>
    <w:p w:rsidR="00637EF6" w:rsidRDefault="00637EF6" w:rsidP="00123A0A">
      <w:pPr>
        <w:spacing w:line="360" w:lineRule="auto"/>
      </w:pPr>
    </w:p>
    <w:p w:rsidR="00637EF6" w:rsidRDefault="00637EF6" w:rsidP="00123A0A">
      <w:pPr>
        <w:spacing w:line="360" w:lineRule="auto"/>
      </w:pPr>
    </w:p>
    <w:p w:rsidR="00637EF6" w:rsidRPr="00A32A7E" w:rsidRDefault="00637EF6" w:rsidP="00123A0A">
      <w:pPr>
        <w:spacing w:line="360" w:lineRule="auto"/>
        <w:rPr>
          <w:b/>
        </w:rPr>
      </w:pPr>
      <w:r w:rsidRPr="00A32A7E">
        <w:t xml:space="preserve">En la ciudad de San Salvador, a las </w:t>
      </w:r>
      <w:r>
        <w:t xml:space="preserve">____ </w:t>
      </w:r>
      <w:r w:rsidRPr="00A32A7E">
        <w:t xml:space="preserve">horas del día </w:t>
      </w:r>
      <w:r>
        <w:t>______</w:t>
      </w:r>
      <w:r w:rsidRPr="00A32A7E">
        <w:t xml:space="preserve"> de </w:t>
      </w:r>
      <w:r>
        <w:t>______</w:t>
      </w:r>
      <w:r w:rsidRPr="00A32A7E">
        <w:t xml:space="preserve"> de dos mil </w:t>
      </w:r>
      <w:r>
        <w:t>quince</w:t>
      </w:r>
      <w:r w:rsidRPr="00A32A7E">
        <w:t xml:space="preserve">. Ante mi, </w:t>
      </w:r>
      <w:r>
        <w:t>________________</w:t>
      </w:r>
      <w:r w:rsidRPr="00A32A7E">
        <w:rPr>
          <w:b/>
        </w:rPr>
        <w:t xml:space="preserve">, </w:t>
      </w:r>
      <w:r w:rsidRPr="00A32A7E">
        <w:t xml:space="preserve">Notario de este domicilio, comparece </w:t>
      </w:r>
      <w:r>
        <w:t>e</w:t>
      </w:r>
      <w:r w:rsidRPr="00A32A7E">
        <w:t xml:space="preserve">l señor </w:t>
      </w:r>
      <w:r>
        <w:t>(NOMBRE DEL TRABAJADOR)</w:t>
      </w:r>
      <w:r w:rsidRPr="00A32A7E">
        <w:rPr>
          <w:b/>
        </w:rPr>
        <w:t xml:space="preserve">, </w:t>
      </w:r>
      <w:r>
        <w:t xml:space="preserve">quien es </w:t>
      </w:r>
      <w:r w:rsidRPr="00A32A7E">
        <w:t xml:space="preserve">de </w:t>
      </w:r>
      <w:r>
        <w:t>_______</w:t>
      </w:r>
      <w:r w:rsidRPr="00A32A7E">
        <w:t xml:space="preserve"> años de edad, </w:t>
      </w:r>
      <w:r>
        <w:t>(PROFESIÓN)</w:t>
      </w:r>
      <w:r w:rsidRPr="00A32A7E">
        <w:t xml:space="preserve">, del domicilio de </w:t>
      </w:r>
      <w:r>
        <w:t>________</w:t>
      </w:r>
      <w:r w:rsidRPr="00A32A7E">
        <w:t xml:space="preserve">, </w:t>
      </w:r>
      <w:r>
        <w:t xml:space="preserve">a quien hasta hoy conozco e identifico por medio de su </w:t>
      </w:r>
      <w:r w:rsidRPr="00A32A7E">
        <w:t xml:space="preserve">Documento Único de Identidad Número </w:t>
      </w:r>
      <w:r>
        <w:t>_________________, con Número de Identificación Tributaria _______________</w:t>
      </w:r>
      <w:r w:rsidRPr="00A32A7E">
        <w:t xml:space="preserve">, y </w:t>
      </w:r>
      <w:r w:rsidRPr="00A32A7E">
        <w:rPr>
          <w:b/>
        </w:rPr>
        <w:t xml:space="preserve">ME DICE: </w:t>
      </w:r>
      <w:r w:rsidRPr="00A32A7E">
        <w:t xml:space="preserve">Que reconoce como suya la firma que calza al pie del anterior documento privado fechado este mismo día y que presenta para su debida autenticación, </w:t>
      </w:r>
      <w:r>
        <w:t>mediante el cual literalmente EXPRESA: “ “ “</w:t>
      </w:r>
      <w:r w:rsidRPr="00A32A7E">
        <w:rPr>
          <w:b/>
        </w:rPr>
        <w:t xml:space="preserve">I) </w:t>
      </w:r>
      <w:r>
        <w:t xml:space="preserve">Que de conformidad con lo establecido por el artículo 2 de la Ley Reguladora de la Prestación Económica por Renuncia Voluntaria, el día _____, presente por escrito el </w:t>
      </w:r>
      <w:r w:rsidRPr="00997090">
        <w:rPr>
          <w:b/>
        </w:rPr>
        <w:t>PREAVISO</w:t>
      </w:r>
      <w:r>
        <w:t xml:space="preserve"> que haría efectiva mi renuncia voluntaria al cargo de ________, que vengo desempeñando desde el día ____________, devengando un salario  de ________________, renuncia que de conformidad con el plazo establecido por la disposición citada, sería efectiva el día _____________; </w:t>
      </w:r>
      <w:r w:rsidRPr="00997090">
        <w:rPr>
          <w:b/>
        </w:rPr>
        <w:t>II)</w:t>
      </w:r>
      <w:r>
        <w:t xml:space="preserve"> Que siendo este el día en que debo hacer efectiva mi renuncia, de conformidad con lo establecido por el artículo 3 de la citada ley, mediante el presente instrumento, interpongo formalmente la </w:t>
      </w:r>
      <w:r>
        <w:rPr>
          <w:b/>
        </w:rPr>
        <w:t xml:space="preserve">RENUNCIA VOLUNTARIA E IRREVOCABLE </w:t>
      </w:r>
      <w:r>
        <w:t xml:space="preserve">al cargo descrito en el numeral anterior, razón por la cual declaro terminada voluntariamente la relación laboral que me vinculaba con la sociedad </w:t>
      </w:r>
      <w:r w:rsidRPr="00997090">
        <w:t>_____________________,</w:t>
      </w:r>
      <w:r>
        <w:rPr>
          <w:b/>
        </w:rPr>
        <w:t xml:space="preserve"> </w:t>
      </w:r>
      <w:r>
        <w:t xml:space="preserve">que puede abreviarse </w:t>
      </w:r>
      <w:r w:rsidRPr="00997090">
        <w:t>______________.</w:t>
      </w:r>
      <w:r w:rsidRPr="00A32A7E">
        <w:t xml:space="preserve"> </w:t>
      </w:r>
      <w:r w:rsidRPr="00A32A7E">
        <w:rPr>
          <w:b/>
        </w:rPr>
        <w:t>I</w:t>
      </w:r>
      <w:r>
        <w:rPr>
          <w:b/>
        </w:rPr>
        <w:t>I</w:t>
      </w:r>
      <w:r w:rsidRPr="00A32A7E">
        <w:rPr>
          <w:b/>
        </w:rPr>
        <w:t xml:space="preserve">I) </w:t>
      </w:r>
      <w:r w:rsidRPr="00997090">
        <w:t xml:space="preserve">Declaro </w:t>
      </w:r>
      <w:r>
        <w:t xml:space="preserve">que la referida sociedad no me adeuda ninguna cantidad en concepto de </w:t>
      </w:r>
      <w:r>
        <w:rPr>
          <w:rFonts w:cs="Calibri"/>
        </w:rPr>
        <w:t xml:space="preserve">salarios, horas extras, nocturnidades, todo con sus respectivos recargos, aguinaldos y vacaciones, completos o proporcionales, así como la totalidad de las prestaciones </w:t>
      </w:r>
      <w:r w:rsidRPr="00061F85">
        <w:rPr>
          <w:rFonts w:cs="Calibri"/>
        </w:rPr>
        <w:t xml:space="preserve">que me corresponden derivados de la relación laboral que </w:t>
      </w:r>
      <w:r>
        <w:rPr>
          <w:rFonts w:cs="Calibri"/>
        </w:rPr>
        <w:t>mediante la presente renuncia voluntaria e irrevocable,</w:t>
      </w:r>
      <w:r w:rsidRPr="00061F85">
        <w:rPr>
          <w:rFonts w:cs="Calibri"/>
        </w:rPr>
        <w:t xml:space="preserve"> </w:t>
      </w:r>
      <w:r>
        <w:rPr>
          <w:rFonts w:cs="Calibri"/>
        </w:rPr>
        <w:t xml:space="preserve">se da </w:t>
      </w:r>
      <w:r w:rsidRPr="00061F85">
        <w:rPr>
          <w:rFonts w:cs="Calibri"/>
        </w:rPr>
        <w:t xml:space="preserve">por terminada, razón por la cual </w:t>
      </w:r>
      <w:r w:rsidRPr="00061F85">
        <w:rPr>
          <w:rFonts w:cs="Calibri"/>
          <w:b/>
          <w:bCs/>
        </w:rPr>
        <w:t xml:space="preserve">DECLARO LIBRE Y SOLVENTE </w:t>
      </w:r>
      <w:r w:rsidRPr="00061F85">
        <w:rPr>
          <w:rFonts w:cs="Calibri"/>
        </w:rPr>
        <w:t xml:space="preserve">de toda obligación a la sociedad </w:t>
      </w:r>
      <w:r w:rsidRPr="00997090">
        <w:t>_____________________________,</w:t>
      </w:r>
      <w:r>
        <w:rPr>
          <w:b/>
        </w:rPr>
        <w:t xml:space="preserve"> </w:t>
      </w:r>
      <w:r>
        <w:t>que puede abreviarse ______________</w:t>
      </w:r>
      <w:r w:rsidRPr="00061F85">
        <w:rPr>
          <w:rFonts w:cs="Calibri"/>
        </w:rPr>
        <w:t xml:space="preserve">, </w:t>
      </w:r>
      <w:r w:rsidRPr="00061F85">
        <w:rPr>
          <w:rFonts w:cs="Calibri"/>
          <w:b/>
          <w:bCs/>
        </w:rPr>
        <w:t xml:space="preserve">EXONERÁNDOLA </w:t>
      </w:r>
      <w:r w:rsidRPr="00061F85">
        <w:rPr>
          <w:rFonts w:cs="Calibri"/>
        </w:rPr>
        <w:t>de cualquier reclamación presente o futura, de la naturaleza que fuere, derivada de la relación laboral que doy por terminada en este acto</w:t>
      </w:r>
      <w:r w:rsidRPr="00A32A7E">
        <w:t>.</w:t>
      </w:r>
      <w:r>
        <w:t>” ” ”</w:t>
      </w:r>
      <w:r w:rsidRPr="00A32A7E">
        <w:t xml:space="preserve"> Como Notario </w:t>
      </w:r>
      <w:r w:rsidRPr="00771998">
        <w:rPr>
          <w:b/>
        </w:rPr>
        <w:t>DOY FE</w:t>
      </w:r>
      <w:r w:rsidRPr="00A32A7E">
        <w:t xml:space="preserve"> que la firma del compareciente es auténtica, por haber sido puesta a mi presencia de su puño y letra. Así se expresó </w:t>
      </w:r>
      <w:r>
        <w:t>e</w:t>
      </w:r>
      <w:r w:rsidRPr="00A32A7E">
        <w:t xml:space="preserve">l compareciente, a quien explique los efectos legales de la presente acta notarial que consta de una hoja útil. Leído que le fue el presente instrumento, en un solo acto sin interrupción, manifiesta su conformidad por estar redactado acorde a su voluntad, ratifica su contenido y para constancia firmamos. </w:t>
      </w:r>
      <w:r w:rsidRPr="00A32A7E">
        <w:rPr>
          <w:b/>
        </w:rPr>
        <w:t>DOY FE.</w:t>
      </w:r>
    </w:p>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123A0A"/>
    <w:p w:rsidR="00637EF6" w:rsidRDefault="00637EF6" w:rsidP="00267602">
      <w:pPr>
        <w:pStyle w:val="Heading1"/>
        <w:jc w:val="center"/>
      </w:pPr>
      <w:r>
        <w:t>CONSTANCIA DE RECEPCIÓN DEL PREAVISO</w:t>
      </w:r>
    </w:p>
    <w:p w:rsidR="00637EF6" w:rsidRDefault="00637EF6" w:rsidP="00267602"/>
    <w:p w:rsidR="00637EF6" w:rsidRDefault="00637EF6" w:rsidP="00267602">
      <w:r>
        <w:t>EL SUSCRITO JEFE DEL DEPARTAMENTO DE RECURSOS HUMANOS DE LA SOCIEDAD ___________________, QUE PUEDE ABREVIARSE ____________, POR MEDIO DEL PRESENTE DOCUMENTO HACE CONSTAR:</w:t>
      </w:r>
    </w:p>
    <w:p w:rsidR="00637EF6" w:rsidRDefault="00637EF6" w:rsidP="00267602"/>
    <w:p w:rsidR="00637EF6" w:rsidRDefault="00637EF6" w:rsidP="00267602"/>
    <w:p w:rsidR="00637EF6" w:rsidRDefault="00637EF6" w:rsidP="00267602">
      <w:r>
        <w:t xml:space="preserve">QUE A LAS ______ HORAS DEL DÍA ________ DEL MES DE ______ DE DOS MIL QUINCE, EL SEÑOR (NOMBRE DEL TRABAJADOR), DE ____ AÑOS DE EDAD, (PROFESIÓN U OFICIO), (DOMICILIO), CON DOCUMENTO ÚNICO DE IDENTIDAD NÚMERO ___________________, QUE OCUPA EL CARGO DE _____________, DESDE EL DÍA ___________, DEVENGANDO UN SALARIO DE _____________ DE CONFORMIDAD CON LO DISPUESTO EN EL ARTÍCULO 2 DE LA LEY REGULADORA DE LA PRESTACIÓN ECONÓMICA POR RENUNCIA VOLUNTARIA, PRESENTO POR ESCRITO EL </w:t>
      </w:r>
      <w:r w:rsidRPr="00DC14C9">
        <w:rPr>
          <w:b/>
        </w:rPr>
        <w:t>PREAVISO</w:t>
      </w:r>
      <w:r>
        <w:t xml:space="preserve"> DE LEY, POR EL CUAL NOTIFICA QUE EL DÍA _____ DEL MES DE _______ DEL CORRIENTE AÑO, HARÁ EFECTIVA SU RENUNCIA VOLUNTARIA DE ACUERDO A LOS REQUERIMIENTOS Y FORMALIDADES ESTABLECIDAS POR LA CITADA LEY.</w:t>
      </w:r>
    </w:p>
    <w:p w:rsidR="00637EF6" w:rsidRDefault="00637EF6" w:rsidP="00267602"/>
    <w:p w:rsidR="00637EF6" w:rsidRDefault="00637EF6" w:rsidP="00267602">
      <w:r>
        <w:t>Y PARA LOS EFECTOS ESTABLECIDOS EN EL ARTÍCULO 4 DE LA LEY REGULADORA DE LA PRESTACIÓN ECONÓMICA POR RENUNCIA VOLUNTARIA, SE EXTIENDE LA PRESENTE CONSTANCIA A LOS ____ DÍAS DEL MES DE _______ DE DOS MIL QUINCE.</w:t>
      </w:r>
    </w:p>
    <w:p w:rsidR="00637EF6" w:rsidRDefault="00637EF6" w:rsidP="00267602"/>
    <w:p w:rsidR="00637EF6" w:rsidRDefault="00637EF6" w:rsidP="00267602"/>
    <w:p w:rsidR="00637EF6" w:rsidRDefault="00637EF6" w:rsidP="00267602"/>
    <w:p w:rsidR="00637EF6" w:rsidRDefault="00637EF6" w:rsidP="00267602"/>
    <w:p w:rsidR="00637EF6" w:rsidRPr="00267602" w:rsidRDefault="00637EF6" w:rsidP="00267602">
      <w:r>
        <w:t>FIRMA.</w:t>
      </w:r>
    </w:p>
    <w:p w:rsidR="00637EF6" w:rsidRPr="00A32A7E" w:rsidRDefault="00637EF6" w:rsidP="00267602">
      <w:pPr>
        <w:spacing w:line="360" w:lineRule="auto"/>
      </w:pPr>
    </w:p>
    <w:p w:rsidR="00637EF6" w:rsidRPr="00A32A7E" w:rsidRDefault="00637EF6" w:rsidP="00267602">
      <w:pPr>
        <w:spacing w:line="360" w:lineRule="auto"/>
      </w:pPr>
    </w:p>
    <w:p w:rsidR="00637EF6" w:rsidRPr="00A32A7E" w:rsidRDefault="00637EF6" w:rsidP="00267602">
      <w:pPr>
        <w:spacing w:line="360" w:lineRule="auto"/>
      </w:pPr>
    </w:p>
    <w:p w:rsidR="00637EF6" w:rsidRDefault="00637EF6" w:rsidP="00267602">
      <w:pPr>
        <w:spacing w:line="360" w:lineRule="auto"/>
      </w:pPr>
    </w:p>
    <w:p w:rsidR="00637EF6" w:rsidRDefault="00637EF6" w:rsidP="00267602">
      <w:pPr>
        <w:spacing w:line="360" w:lineRule="auto"/>
      </w:pPr>
    </w:p>
    <w:p w:rsidR="00637EF6" w:rsidRPr="00123A0A" w:rsidRDefault="00637EF6" w:rsidP="00123A0A"/>
    <w:sectPr w:rsidR="00637EF6" w:rsidRPr="00123A0A" w:rsidSect="00CD5DB6">
      <w:pgSz w:w="12240" w:h="15840"/>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14C9"/>
    <w:rsid w:val="00061F85"/>
    <w:rsid w:val="00095F01"/>
    <w:rsid w:val="00123A0A"/>
    <w:rsid w:val="001D4E89"/>
    <w:rsid w:val="00240D26"/>
    <w:rsid w:val="00267602"/>
    <w:rsid w:val="002E74FC"/>
    <w:rsid w:val="003D5FCB"/>
    <w:rsid w:val="00575E6B"/>
    <w:rsid w:val="005F65D6"/>
    <w:rsid w:val="00637EF6"/>
    <w:rsid w:val="00771998"/>
    <w:rsid w:val="00946266"/>
    <w:rsid w:val="00997090"/>
    <w:rsid w:val="00A32A7E"/>
    <w:rsid w:val="00A7571E"/>
    <w:rsid w:val="00BE4849"/>
    <w:rsid w:val="00CD5DB6"/>
    <w:rsid w:val="00DC14C9"/>
    <w:rsid w:val="00ED17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F01"/>
    <w:pPr>
      <w:jc w:val="both"/>
    </w:pPr>
    <w:rPr>
      <w:lang w:val="es-SV"/>
    </w:rPr>
  </w:style>
  <w:style w:type="paragraph" w:styleId="Heading1">
    <w:name w:val="heading 1"/>
    <w:basedOn w:val="Normal"/>
    <w:next w:val="Normal"/>
    <w:link w:val="Heading1Char"/>
    <w:uiPriority w:val="99"/>
    <w:qFormat/>
    <w:rsid w:val="00DC14C9"/>
    <w:pPr>
      <w:keepNext/>
      <w:keepLines/>
      <w:spacing w:before="48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14C9"/>
    <w:rPr>
      <w:rFonts w:ascii="Cambria" w:hAnsi="Cambria" w:cs="Times New Roman"/>
      <w:b/>
      <w:bCs/>
      <w:color w:val="365F91"/>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1076</Words>
  <Characters>5918</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DE PREAVISO</dc:title>
  <dc:subject/>
  <dc:creator>JOCARO</dc:creator>
  <cp:keywords/>
  <dc:description/>
  <cp:lastModifiedBy>/-/ GP /-/</cp:lastModifiedBy>
  <cp:revision>2</cp:revision>
  <dcterms:created xsi:type="dcterms:W3CDTF">2016-06-10T07:17:00Z</dcterms:created>
  <dcterms:modified xsi:type="dcterms:W3CDTF">2016-06-10T07:17:00Z</dcterms:modified>
</cp:coreProperties>
</file>