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50B" w:rsidRDefault="0008750B" w:rsidP="00EC620F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Pr="00B90A9A">
        <w:rPr>
          <w:rFonts w:ascii="Arial" w:hAnsi="Arial" w:cs="Arial"/>
          <w:sz w:val="24"/>
          <w:szCs w:val="24"/>
        </w:rPr>
        <w:t>EÑOR PRESIDENTE DE LA HONORABLE CORTE SUPREMA DE JUSTICIA:</w:t>
      </w:r>
    </w:p>
    <w:p w:rsidR="0008750B" w:rsidRDefault="0008750B" w:rsidP="00EC620F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__________________________________, de ____________ años de edad, Abogado, de este domicilio, con Tarjeta de Identificación de Abogado número ____________________, a usted con todo respeto, EXPONGO:</w:t>
      </w:r>
    </w:p>
    <w:p w:rsidR="0008750B" w:rsidRDefault="0008750B" w:rsidP="00EC620F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Que tal como lo compruebo con el Poder Especial que en original y copia presento para que una vez confrontados se agregue esta y se me devuelva aquel, soy Apoderado Especial del señor ___________________________, quien es de ______________ años de edad, Empleado, y del domicilio de _______________________, quien por medio de dicho instrumento me faculta para que en su nombre y representación, pueda solicitar a esa Honorable Corte, se me extienda certificación del Testimonio de la Escritura Pública de Compraventa, otorgada por el señor ______________________, a favor de mi mandante señor ______________________________.</w:t>
      </w:r>
    </w:p>
    <w:p w:rsidR="0008750B" w:rsidRDefault="0008750B" w:rsidP="00EC620F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Que por todo lo antes expuesto, a usted con todo respeto, PIDO:</w:t>
      </w:r>
    </w:p>
    <w:p w:rsidR="0008750B" w:rsidRDefault="0008750B" w:rsidP="00EC620F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Extenderme certificación por medio del sistema de fotocopia, de la Escritura Pública de Compraventa número __________, del Libro ____________, del   protocolo del notario _______________________________,  otorgada el día ____________ de __________________ de ____________________, en la ciudad de ___________________.</w:t>
      </w:r>
    </w:p>
    <w:p w:rsidR="0008750B" w:rsidRPr="00B90A9A" w:rsidRDefault="0008750B" w:rsidP="00EC620F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San Salvador, ___________ de _______________ de __________________.</w:t>
      </w:r>
    </w:p>
    <w:sectPr w:rsidR="0008750B" w:rsidRPr="00B90A9A" w:rsidSect="00B9690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0A9A"/>
    <w:rsid w:val="0008750B"/>
    <w:rsid w:val="00182400"/>
    <w:rsid w:val="002D4F60"/>
    <w:rsid w:val="00350D45"/>
    <w:rsid w:val="00701C42"/>
    <w:rsid w:val="00B90A9A"/>
    <w:rsid w:val="00B96902"/>
    <w:rsid w:val="00EC620F"/>
    <w:rsid w:val="00F67B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1C42"/>
    <w:pPr>
      <w:spacing w:after="200" w:line="276" w:lineRule="auto"/>
    </w:pPr>
    <w:rPr>
      <w:lang w:val="es-SV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01C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213</Words>
  <Characters>1172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SEÑOR PRESIDENTE DE LA HONORABLE CORTE SUPREMA DE JUSTICIA:</dc:title>
  <dc:subject/>
  <dc:creator>miguel ortiz</dc:creator>
  <cp:keywords/>
  <dc:description/>
  <cp:lastModifiedBy>Sergio Garcia</cp:lastModifiedBy>
  <cp:revision>2</cp:revision>
  <dcterms:created xsi:type="dcterms:W3CDTF">2011-02-23T17:34:00Z</dcterms:created>
  <dcterms:modified xsi:type="dcterms:W3CDTF">2011-02-23T17:34:00Z</dcterms:modified>
</cp:coreProperties>
</file>